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2A2BAD" w14:textId="06D5D873" w:rsidR="00135F6C" w:rsidRDefault="00135F6C" w:rsidP="00253C01"/>
    <w:p w14:paraId="6FDA79EA" w14:textId="77777777" w:rsidR="00135F6C" w:rsidRPr="00135F6C" w:rsidRDefault="000B1DAD" w:rsidP="000B1DAD">
      <w:pPr>
        <w:tabs>
          <w:tab w:val="left" w:pos="5301"/>
        </w:tabs>
      </w:pPr>
      <w:r>
        <w:rPr>
          <w:rFonts w:hint="eastAsia"/>
        </w:rPr>
        <w:tab/>
      </w:r>
    </w:p>
    <w:p w14:paraId="2B83FFB1" w14:textId="77777777" w:rsidR="00135F6C" w:rsidRPr="00135F6C" w:rsidRDefault="00957956" w:rsidP="00957956">
      <w:pPr>
        <w:tabs>
          <w:tab w:val="left" w:pos="1316"/>
        </w:tabs>
      </w:pPr>
      <w:r>
        <w:rPr>
          <w:rFonts w:hint="eastAsia"/>
        </w:rPr>
        <w:tab/>
      </w:r>
    </w:p>
    <w:p w14:paraId="01F5028B" w14:textId="77777777" w:rsidR="00135F6C" w:rsidRPr="00135F6C" w:rsidRDefault="00135F6C" w:rsidP="00135F6C"/>
    <w:p w14:paraId="2F6F4EC9" w14:textId="77777777" w:rsidR="00135F6C" w:rsidRPr="00135F6C" w:rsidRDefault="00135F6C" w:rsidP="00135F6C"/>
    <w:p w14:paraId="5C2E4904" w14:textId="77777777" w:rsidR="00135F6C" w:rsidRPr="00135F6C" w:rsidRDefault="00135F6C" w:rsidP="00135F6C"/>
    <w:p w14:paraId="76B400AE" w14:textId="77777777" w:rsidR="00135F6C" w:rsidRPr="00135F6C" w:rsidRDefault="00135F6C" w:rsidP="00135F6C"/>
    <w:p w14:paraId="728B186E" w14:textId="77777777" w:rsidR="00135F6C" w:rsidRPr="00135F6C" w:rsidRDefault="00135F6C" w:rsidP="00135F6C"/>
    <w:p w14:paraId="5D3532AA" w14:textId="77777777" w:rsidR="00135F6C" w:rsidRPr="00135F6C" w:rsidRDefault="00135F6C" w:rsidP="00135F6C"/>
    <w:p w14:paraId="5CE58397" w14:textId="77777777" w:rsidR="00135F6C" w:rsidRPr="00135F6C" w:rsidRDefault="00B320B0" w:rsidP="00135F6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8ECC59" wp14:editId="2C422EE0">
                <wp:simplePos x="0" y="0"/>
                <wp:positionH relativeFrom="column">
                  <wp:posOffset>461010</wp:posOffset>
                </wp:positionH>
                <wp:positionV relativeFrom="paragraph">
                  <wp:posOffset>45541</wp:posOffset>
                </wp:positionV>
                <wp:extent cx="9723120" cy="1066800"/>
                <wp:effectExtent l="0" t="0" r="508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312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4C5EC4" w14:textId="77777777" w:rsidR="00B320B0" w:rsidRPr="00253C01" w:rsidRDefault="00B320B0" w:rsidP="00542A9B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  <w:color w:val="FEF8ED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253C01">
                              <w:rPr>
                                <w:rFonts w:ascii="Arial" w:hAnsi="Arial"/>
                                <w:noProof/>
                                <w:color w:val="FEF8ED"/>
                                <w:sz w:val="96"/>
                                <w:szCs w:val="96"/>
                                <w:lang w:val="en-US"/>
                              </w:rPr>
                              <w:t xml:space="preserve">Taking care of your </w:t>
                            </w:r>
                            <w:r w:rsidR="0019098A">
                              <w:rPr>
                                <w:rFonts w:ascii="Arial" w:hAnsi="Arial"/>
                                <w:noProof/>
                                <w:color w:val="FEF8ED"/>
                                <w:sz w:val="96"/>
                                <w:szCs w:val="96"/>
                                <w:lang w:val="en-US"/>
                              </w:rPr>
                              <w:t>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ECC5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.3pt;margin-top:3.6pt;width:765.6pt;height:8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" filled="f" stroked="f">
                <v:textbox inset="0,0,0,0">
                  <w:txbxContent>
                    <w:p w14:paraId="0B4C5EC4" w14:textId="77777777" w:rsidR="00B320B0" w:rsidRPr="00253C01" w:rsidRDefault="00B320B0" w:rsidP="00542A9B">
                      <w:pPr>
                        <w:jc w:val="center"/>
                        <w:rPr>
                          <w:rFonts w:ascii="Arial" w:hAnsi="Arial"/>
                          <w:noProof/>
                          <w:color w:val="FEF8ED"/>
                          <w:sz w:val="96"/>
                          <w:szCs w:val="96"/>
                          <w:lang w:val="en-US"/>
                        </w:rPr>
                      </w:pPr>
                      <w:r w:rsidRPr="00253C01">
                        <w:rPr>
                          <w:rFonts w:ascii="Arial" w:hAnsi="Arial"/>
                          <w:noProof/>
                          <w:color w:val="FEF8ED"/>
                          <w:sz w:val="96"/>
                          <w:szCs w:val="96"/>
                          <w:lang w:val="en-US"/>
                        </w:rPr>
                        <w:t xml:space="preserve">Taking care of your </w:t>
                      </w:r>
                      <w:r w:rsidR="0019098A">
                        <w:rPr>
                          <w:rFonts w:ascii="Arial" w:hAnsi="Arial"/>
                          <w:noProof/>
                          <w:color w:val="FEF8ED"/>
                          <w:sz w:val="96"/>
                          <w:szCs w:val="96"/>
                          <w:lang w:val="en-US"/>
                        </w:rPr>
                        <w:t>environment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BF61DE8" w14:textId="77777777" w:rsidR="00135F6C" w:rsidRPr="00135F6C" w:rsidRDefault="00135F6C" w:rsidP="00135F6C"/>
    <w:p w14:paraId="5BE63641" w14:textId="77777777" w:rsidR="00135F6C" w:rsidRPr="00135F6C" w:rsidRDefault="00135F6C" w:rsidP="00135F6C"/>
    <w:p w14:paraId="29BC47E3" w14:textId="77777777" w:rsidR="00135F6C" w:rsidRPr="00135F6C" w:rsidRDefault="00135F6C" w:rsidP="00135F6C"/>
    <w:p w14:paraId="371E9500" w14:textId="77777777" w:rsidR="00135F6C" w:rsidRPr="00135F6C" w:rsidRDefault="00135F6C" w:rsidP="00135F6C"/>
    <w:p w14:paraId="2B46EA0F" w14:textId="35BB4D28" w:rsidR="00135F6C" w:rsidRPr="00135F6C" w:rsidRDefault="00135F6C" w:rsidP="00135F6C"/>
    <w:p w14:paraId="5A8DF8BF" w14:textId="61B01366" w:rsidR="00135F6C" w:rsidRPr="00135F6C" w:rsidRDefault="00A36BC8" w:rsidP="00135F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5009311A" wp14:editId="059ECF1A">
                <wp:simplePos x="0" y="0"/>
                <wp:positionH relativeFrom="margin">
                  <wp:posOffset>332740</wp:posOffset>
                </wp:positionH>
                <wp:positionV relativeFrom="paragraph">
                  <wp:posOffset>172720</wp:posOffset>
                </wp:positionV>
                <wp:extent cx="9570720" cy="1404620"/>
                <wp:effectExtent l="0" t="0" r="0" b="0"/>
                <wp:wrapSquare wrapText="bothSides"/>
                <wp:docPr id="1721246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0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DB7CC" w14:textId="77777777" w:rsidR="00217C20" w:rsidRDefault="00217C20" w:rsidP="005A14E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</w:p>
                          <w:p w14:paraId="3386D761" w14:textId="6D5D4D4F" w:rsidR="00217C20" w:rsidRPr="005A14E6" w:rsidRDefault="00217C20" w:rsidP="00217C2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5A14E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Grouting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 xml:space="preserve"> &amp;</w:t>
                            </w:r>
                            <w:r w:rsidRPr="00217C2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A14E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Sheet Pile Installation</w:t>
                            </w:r>
                          </w:p>
                          <w:p w14:paraId="72D9BC85" w14:textId="77777777" w:rsidR="00217C20" w:rsidRDefault="00217C20" w:rsidP="005A14E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</w:p>
                          <w:p w14:paraId="3ED7571A" w14:textId="0F7E1434" w:rsidR="00D10357" w:rsidRPr="005A14E6" w:rsidRDefault="00D10357" w:rsidP="00217C20">
                            <w:pPr>
                              <w:ind w:left="720" w:firstLine="720"/>
                              <w:rPr>
                                <w:rFonts w:ascii="Arial" w:hAnsi="Arial" w:cs="Arial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5A14E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 xml:space="preserve">Grouting </w:t>
                            </w:r>
                          </w:p>
                          <w:p w14:paraId="66355AA8" w14:textId="77777777" w:rsidR="00D10357" w:rsidRPr="005F3BDD" w:rsidRDefault="00D10357" w:rsidP="00D10357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  <w:p w14:paraId="4851EF69" w14:textId="77777777" w:rsidR="00F44490" w:rsidRDefault="00D10357" w:rsidP="00F44490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Specialist </w:t>
                            </w:r>
                            <w:r w:rsidR="00F4449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sub-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contractor </w:t>
                            </w:r>
                            <w:r w:rsidRPr="005F3BD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engage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d </w:t>
                            </w:r>
                            <w:r w:rsidR="00421311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to install compact </w:t>
                            </w:r>
                            <w:r w:rsidRPr="005F3BD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grouting around pipes to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help </w:t>
                            </w:r>
                            <w:r w:rsidRPr="005F3BDD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prevent settlement.</w:t>
                            </w:r>
                          </w:p>
                          <w:p w14:paraId="321104F8" w14:textId="7728BB3A" w:rsidR="00421311" w:rsidRPr="00F44490" w:rsidRDefault="00F44490" w:rsidP="00F44490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G</w:t>
                            </w:r>
                            <w:r w:rsidR="00D10357" w:rsidRPr="00F4449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routing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is </w:t>
                            </w:r>
                            <w:r w:rsidR="00D10357" w:rsidRPr="00F4449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to reduce water ingress </w:t>
                            </w:r>
                            <w:r w:rsidR="00856574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around </w:t>
                            </w:r>
                            <w:r w:rsidR="00A43F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="00856574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cofferdam</w:t>
                            </w:r>
                            <w:r w:rsidR="00D10357" w:rsidRPr="00F4449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43F80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to allow us to b</w:t>
                            </w:r>
                            <w:r w:rsidR="00A6755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uild the new </w:t>
                            </w:r>
                            <w:r w:rsidR="00A6755E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chambers.</w:t>
                            </w:r>
                          </w:p>
                          <w:p w14:paraId="0A020B8B" w14:textId="77777777" w:rsidR="00421311" w:rsidRDefault="00421311" w:rsidP="00421311">
                            <w:pPr>
                              <w:pStyle w:val="ListParagraph"/>
                              <w:ind w:left="1440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616E932E" w14:textId="77777777" w:rsidR="00421311" w:rsidRPr="005A14E6" w:rsidRDefault="00421311" w:rsidP="00217C20">
                            <w:pPr>
                              <w:ind w:left="720" w:firstLine="720"/>
                              <w:rPr>
                                <w:rFonts w:ascii="Arial" w:hAnsi="Arial" w:cs="Arial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5A14E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Sheet Pile Installation</w:t>
                            </w:r>
                          </w:p>
                          <w:p w14:paraId="6A112FF6" w14:textId="77777777" w:rsidR="00421311" w:rsidRPr="005F3BDD" w:rsidRDefault="00421311" w:rsidP="00421311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  <w:p w14:paraId="3069F1EB" w14:textId="77777777" w:rsidR="00421311" w:rsidRPr="0065224C" w:rsidRDefault="00421311" w:rsidP="00421311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755B9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Sheets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will be installed one-by-one,</w:t>
                            </w:r>
                            <w:r w:rsidRPr="00F755B9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using a still worker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(a vibrationless system) to carefully push them into the ground with the use of hydraulics</w:t>
                            </w:r>
                            <w:r w:rsidRPr="00F755B9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The decision was taken to use the still worker to try and minimise noise and </w:t>
                            </w:r>
                            <w:r w:rsidRPr="0065224C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vibration as much as possible during this phase of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65224C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construction.</w:t>
                            </w:r>
                          </w:p>
                          <w:p w14:paraId="6B72A061" w14:textId="77777777" w:rsidR="00421311" w:rsidRPr="00F755B9" w:rsidRDefault="00421311" w:rsidP="00421311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A c</w:t>
                            </w:r>
                            <w:r w:rsidRPr="00F755B9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rane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will feed </w:t>
                            </w:r>
                            <w:r w:rsidRPr="00F755B9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the piles into the still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55B9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worker.</w:t>
                            </w:r>
                          </w:p>
                          <w:p w14:paraId="277FAB8A" w14:textId="77777777" w:rsidR="00421311" w:rsidRPr="00F755B9" w:rsidRDefault="00421311" w:rsidP="00421311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An i</w:t>
                            </w:r>
                            <w:r w:rsidRPr="00F755B9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mpact hammer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will be </w:t>
                            </w:r>
                            <w:r w:rsidRPr="00F755B9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required for obstructions or to break friction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 xml:space="preserve"> between joins. This will only be used as and when required and using low impact. </w:t>
                            </w:r>
                          </w:p>
                          <w:p w14:paraId="67E4A22D" w14:textId="77777777" w:rsidR="00421311" w:rsidRDefault="00421311" w:rsidP="00421311">
                            <w:pPr>
                              <w:ind w:left="1080"/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  <w:p w14:paraId="3907DD81" w14:textId="7DC9632B" w:rsidR="005A14E6" w:rsidRPr="00EA1C16" w:rsidRDefault="005A14E6" w:rsidP="005A14E6">
                            <w:pPr>
                              <w:ind w:left="3240" w:firstLine="360"/>
                              <w:rPr>
                                <w:rFonts w:ascii="Arial" w:hAnsi="Arial" w:cs="Arial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755B9">
                              <w:rPr>
                                <w:rFonts w:ascii="Arial" w:hAnsi="Arial" w:cs="Arial"/>
                                <w:noProof/>
                                <w:color w:val="0070C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1EE6980" wp14:editId="50BDFB56">
                                  <wp:extent cx="4591232" cy="3155950"/>
                                  <wp:effectExtent l="0" t="0" r="0" b="6350"/>
                                  <wp:docPr id="137" name="Picture 5" descr="A crane on the side of a river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70CC908-E5A7-CC6A-D07B-FF95376622E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" name="Picture 5" descr="A crane on the side of a river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70CC908-E5A7-CC6A-D07B-FF95376622E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32316" cy="3184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D98EAD" w14:textId="77777777" w:rsidR="00421311" w:rsidRPr="00421311" w:rsidRDefault="00421311" w:rsidP="004D4944">
                            <w:pPr>
                              <w:pStyle w:val="ListParagraph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3C42B280" w14:textId="087D028C" w:rsidR="00C81A1A" w:rsidRPr="00C81A1A" w:rsidRDefault="00C81A1A" w:rsidP="00C81A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81BD" w:themeColor="accen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093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6.2pt;margin-top:13.6pt;width:753.6pt;height:110.6pt;z-index:2518021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" filled="f" stroked="f">
                <v:textbox style="mso-fit-shape-to-text:t">
                  <w:txbxContent>
                    <w:p w14:paraId="62BDB7CC" w14:textId="77777777" w:rsidR="00217C20" w:rsidRDefault="00217C20" w:rsidP="005A14E6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</w:p>
                    <w:p w14:paraId="3386D761" w14:textId="6D5D4D4F" w:rsidR="00217C20" w:rsidRPr="005A14E6" w:rsidRDefault="00217C20" w:rsidP="00217C2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44"/>
                          <w:szCs w:val="44"/>
                        </w:rPr>
                      </w:pPr>
                      <w:r w:rsidRPr="005A14E6"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  <w:t>Grouting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  <w:t xml:space="preserve"> &amp;</w:t>
                      </w:r>
                      <w:r w:rsidRPr="00217C20"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5A14E6"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  <w:t>Sheet Pile Installation</w:t>
                      </w:r>
                    </w:p>
                    <w:p w14:paraId="72D9BC85" w14:textId="77777777" w:rsidR="00217C20" w:rsidRDefault="00217C20" w:rsidP="005A14E6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</w:p>
                    <w:p w14:paraId="3ED7571A" w14:textId="0F7E1434" w:rsidR="00D10357" w:rsidRPr="005A14E6" w:rsidRDefault="00D10357" w:rsidP="00217C20">
                      <w:pPr>
                        <w:ind w:left="720" w:firstLine="720"/>
                        <w:rPr>
                          <w:rFonts w:ascii="Arial" w:hAnsi="Arial" w:cs="Arial"/>
                          <w:color w:val="0070C0"/>
                          <w:sz w:val="44"/>
                          <w:szCs w:val="44"/>
                        </w:rPr>
                      </w:pPr>
                      <w:r w:rsidRPr="005A14E6"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  <w:t xml:space="preserve">Grouting </w:t>
                      </w:r>
                    </w:p>
                    <w:p w14:paraId="66355AA8" w14:textId="77777777" w:rsidR="00D10357" w:rsidRPr="005F3BDD" w:rsidRDefault="00D10357" w:rsidP="00D10357">
                      <w:pPr>
                        <w:pStyle w:val="ListParagraph"/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</w:pPr>
                    </w:p>
                    <w:p w14:paraId="4851EF69" w14:textId="77777777" w:rsidR="00F44490" w:rsidRDefault="00D10357" w:rsidP="00F44490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Specialist </w:t>
                      </w:r>
                      <w:r w:rsidR="00F44490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sub-</w:t>
                      </w: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contractor </w:t>
                      </w:r>
                      <w:r w:rsidRPr="005F3BDD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engage</w:t>
                      </w: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d </w:t>
                      </w:r>
                      <w:r w:rsidR="00421311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to install compact </w:t>
                      </w:r>
                      <w:r w:rsidRPr="005F3BDD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grouting around pipes to </w:t>
                      </w: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help </w:t>
                      </w:r>
                      <w:r w:rsidRPr="005F3BDD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prevent settlement.</w:t>
                      </w:r>
                    </w:p>
                    <w:p w14:paraId="321104F8" w14:textId="7728BB3A" w:rsidR="00421311" w:rsidRPr="00F44490" w:rsidRDefault="00F44490" w:rsidP="00F44490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G</w:t>
                      </w:r>
                      <w:r w:rsidR="00D10357" w:rsidRPr="00F44490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routing </w:t>
                      </w: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is </w:t>
                      </w:r>
                      <w:r w:rsidR="00D10357" w:rsidRPr="00F44490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to reduce water ingress </w:t>
                      </w:r>
                      <w:r w:rsidR="00856574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around </w:t>
                      </w:r>
                      <w:r w:rsidR="00A43F80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a </w:t>
                      </w:r>
                      <w:r w:rsidR="00856574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cofferdam</w:t>
                      </w:r>
                      <w:r w:rsidR="00D10357" w:rsidRPr="00F44490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A43F80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to allow us to b</w:t>
                      </w:r>
                      <w:r w:rsidR="00A6755E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uild the new </w:t>
                      </w:r>
                      <w:r w:rsidR="00A6755E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chambers.</w:t>
                      </w:r>
                    </w:p>
                    <w:p w14:paraId="0A020B8B" w14:textId="77777777" w:rsidR="00421311" w:rsidRDefault="00421311" w:rsidP="00421311">
                      <w:pPr>
                        <w:pStyle w:val="ListParagraph"/>
                        <w:ind w:left="1440"/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</w:p>
                    <w:p w14:paraId="616E932E" w14:textId="77777777" w:rsidR="00421311" w:rsidRPr="005A14E6" w:rsidRDefault="00421311" w:rsidP="00217C20">
                      <w:pPr>
                        <w:ind w:left="720" w:firstLine="720"/>
                        <w:rPr>
                          <w:rFonts w:ascii="Arial" w:hAnsi="Arial" w:cs="Arial"/>
                          <w:color w:val="0070C0"/>
                          <w:sz w:val="44"/>
                          <w:szCs w:val="44"/>
                        </w:rPr>
                      </w:pPr>
                      <w:r w:rsidRPr="005A14E6">
                        <w:rPr>
                          <w:rFonts w:ascii="Arial" w:hAnsi="Arial" w:cs="Arial"/>
                          <w:b/>
                          <w:bCs/>
                          <w:color w:val="0070C0"/>
                          <w:sz w:val="44"/>
                          <w:szCs w:val="44"/>
                        </w:rPr>
                        <w:t>Sheet Pile Installation</w:t>
                      </w:r>
                    </w:p>
                    <w:p w14:paraId="6A112FF6" w14:textId="77777777" w:rsidR="00421311" w:rsidRPr="005F3BDD" w:rsidRDefault="00421311" w:rsidP="00421311">
                      <w:pPr>
                        <w:pStyle w:val="ListParagraph"/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</w:pPr>
                    </w:p>
                    <w:p w14:paraId="3069F1EB" w14:textId="77777777" w:rsidR="00421311" w:rsidRPr="0065224C" w:rsidRDefault="00421311" w:rsidP="00421311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r w:rsidRPr="00F755B9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Sheets </w:t>
                      </w: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will be installed one-by-one,</w:t>
                      </w:r>
                      <w:r w:rsidRPr="00F755B9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using a still worker</w:t>
                      </w: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(a vibrationless system) to carefully push them into the ground with the use of hydraulics</w:t>
                      </w:r>
                      <w:r w:rsidRPr="00F755B9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The decision was taken to use the still worker to try and minimise noise and </w:t>
                      </w:r>
                      <w:r w:rsidRPr="0065224C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vibration as much as possible during this phase of </w:t>
                      </w: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the </w:t>
                      </w:r>
                      <w:r w:rsidRPr="0065224C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construction.</w:t>
                      </w:r>
                    </w:p>
                    <w:p w14:paraId="6B72A061" w14:textId="77777777" w:rsidR="00421311" w:rsidRPr="00F755B9" w:rsidRDefault="00421311" w:rsidP="00421311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A c</w:t>
                      </w:r>
                      <w:r w:rsidRPr="00F755B9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rane </w:t>
                      </w: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will feed </w:t>
                      </w:r>
                      <w:r w:rsidRPr="00F755B9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the piles into the still</w:t>
                      </w: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F755B9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worker.</w:t>
                      </w:r>
                    </w:p>
                    <w:p w14:paraId="277FAB8A" w14:textId="77777777" w:rsidR="00421311" w:rsidRPr="00F755B9" w:rsidRDefault="00421311" w:rsidP="00421311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An i</w:t>
                      </w:r>
                      <w:r w:rsidRPr="00F755B9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mpact hammer </w:t>
                      </w: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will be </w:t>
                      </w:r>
                      <w:r w:rsidRPr="00F755B9"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required for obstructions or to break friction</w:t>
                      </w: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 xml:space="preserve"> between joins. This will only be used as and when required and using low impact. </w:t>
                      </w:r>
                    </w:p>
                    <w:p w14:paraId="67E4A22D" w14:textId="77777777" w:rsidR="00421311" w:rsidRDefault="00421311" w:rsidP="00421311">
                      <w:pPr>
                        <w:ind w:left="1080"/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</w:pPr>
                    </w:p>
                    <w:p w14:paraId="3907DD81" w14:textId="7DC9632B" w:rsidR="005A14E6" w:rsidRPr="00EA1C16" w:rsidRDefault="005A14E6" w:rsidP="005A14E6">
                      <w:pPr>
                        <w:ind w:left="3240" w:firstLine="360"/>
                        <w:rPr>
                          <w:rFonts w:ascii="Arial" w:hAnsi="Arial" w:cs="Arial"/>
                          <w:color w:val="0070C0"/>
                          <w:sz w:val="36"/>
                          <w:szCs w:val="36"/>
                        </w:rPr>
                      </w:pPr>
                      <w:r w:rsidRPr="00F755B9">
                        <w:rPr>
                          <w:rFonts w:ascii="Arial" w:hAnsi="Arial" w:cs="Arial"/>
                          <w:noProof/>
                          <w:color w:val="0070C0"/>
                          <w:sz w:val="36"/>
                          <w:szCs w:val="36"/>
                        </w:rPr>
                        <w:drawing>
                          <wp:inline distT="0" distB="0" distL="0" distR="0" wp14:anchorId="31EE6980" wp14:editId="50BDFB56">
                            <wp:extent cx="4591232" cy="3155950"/>
                            <wp:effectExtent l="0" t="0" r="0" b="6350"/>
                            <wp:docPr id="137" name="Picture 5" descr="A crane on the side of a river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70CC908-E5A7-CC6A-D07B-FF95376622E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" name="Picture 5" descr="A crane on the side of a river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F70CC908-E5A7-CC6A-D07B-FF95376622E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32316" cy="3184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D98EAD" w14:textId="77777777" w:rsidR="00421311" w:rsidRPr="00421311" w:rsidRDefault="00421311" w:rsidP="004D4944">
                      <w:pPr>
                        <w:pStyle w:val="ListParagraph"/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</w:p>
                    <w:p w14:paraId="3C42B280" w14:textId="087D028C" w:rsidR="00C81A1A" w:rsidRPr="00C81A1A" w:rsidRDefault="00C81A1A" w:rsidP="00C81A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F81BD" w:themeColor="accent1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8C932D" w14:textId="3498288A" w:rsidR="00135F6C" w:rsidRPr="00135F6C" w:rsidRDefault="00135F6C" w:rsidP="00135F6C"/>
    <w:p w14:paraId="437A6900" w14:textId="2FB212BC" w:rsidR="008E49B8" w:rsidRDefault="008E49B8" w:rsidP="00135F6C"/>
    <w:p w14:paraId="12F6EC62" w14:textId="297B5916" w:rsidR="00135F6C" w:rsidRPr="00135F6C" w:rsidRDefault="00135F6C" w:rsidP="00135F6C"/>
    <w:p w14:paraId="25D72692" w14:textId="32A92587" w:rsidR="00135F6C" w:rsidRPr="00135F6C" w:rsidRDefault="00135F6C" w:rsidP="00135F6C"/>
    <w:p w14:paraId="49EF8701" w14:textId="0FF9231E" w:rsidR="00135F6C" w:rsidRPr="00135F6C" w:rsidRDefault="00135F6C" w:rsidP="00135F6C"/>
    <w:p w14:paraId="051B14A6" w14:textId="48844B7D" w:rsidR="00135F6C" w:rsidRPr="00135F6C" w:rsidRDefault="00135F6C" w:rsidP="00135F6C"/>
    <w:p w14:paraId="08C7E6C0" w14:textId="4DC05E88" w:rsidR="0012499C" w:rsidRDefault="0012499C" w:rsidP="00135F6C">
      <w:pPr>
        <w:rPr>
          <w:noProof/>
        </w:rPr>
      </w:pPr>
    </w:p>
    <w:p w14:paraId="37E62AD3" w14:textId="1BBA8868" w:rsidR="0012499C" w:rsidRDefault="0012499C" w:rsidP="00135F6C">
      <w:pPr>
        <w:rPr>
          <w:noProof/>
        </w:rPr>
      </w:pPr>
    </w:p>
    <w:p w14:paraId="7AF3CB44" w14:textId="56F573F7" w:rsidR="00135F6C" w:rsidRPr="00135F6C" w:rsidRDefault="00135F6C" w:rsidP="00135F6C"/>
    <w:p w14:paraId="75C9DAEC" w14:textId="666109D0" w:rsidR="00135F6C" w:rsidRPr="00135F6C" w:rsidRDefault="00135F6C" w:rsidP="00135F6C"/>
    <w:p w14:paraId="5BE08D3D" w14:textId="48554BAD" w:rsidR="00135F6C" w:rsidRPr="00135F6C" w:rsidRDefault="00135F6C" w:rsidP="00135F6C"/>
    <w:p w14:paraId="50974097" w14:textId="097D76EE" w:rsidR="00135F6C" w:rsidRPr="00135F6C" w:rsidRDefault="00135F6C" w:rsidP="00135F6C"/>
    <w:p w14:paraId="5595BC1E" w14:textId="1CEA5F1D" w:rsidR="00135F6C" w:rsidRPr="00135F6C" w:rsidRDefault="00135F6C" w:rsidP="00135F6C"/>
    <w:p w14:paraId="6C5EADE0" w14:textId="12D1A06C" w:rsidR="00135F6C" w:rsidRPr="00135F6C" w:rsidRDefault="00135F6C" w:rsidP="00135F6C"/>
    <w:p w14:paraId="0741688F" w14:textId="52C1505D" w:rsidR="00135F6C" w:rsidRPr="00135F6C" w:rsidRDefault="00135F6C" w:rsidP="00135F6C"/>
    <w:p w14:paraId="7354E4ED" w14:textId="72359EB3" w:rsidR="00135F6C" w:rsidRPr="00135F6C" w:rsidRDefault="00135F6C" w:rsidP="00135F6C"/>
    <w:p w14:paraId="1ADF5408" w14:textId="2F6A9851" w:rsidR="00135F6C" w:rsidRPr="00135F6C" w:rsidRDefault="00135F6C" w:rsidP="00135F6C"/>
    <w:p w14:paraId="04A77B2B" w14:textId="6704276C" w:rsidR="00135F6C" w:rsidRPr="00135F6C" w:rsidRDefault="00135F6C" w:rsidP="00135F6C"/>
    <w:p w14:paraId="282CE64E" w14:textId="656AB372" w:rsidR="00135F6C" w:rsidRPr="00135F6C" w:rsidRDefault="00135F6C" w:rsidP="00135F6C"/>
    <w:p w14:paraId="5D8C1554" w14:textId="0AA88B94" w:rsidR="00135F6C" w:rsidRPr="00135F6C" w:rsidRDefault="00135F6C" w:rsidP="00135F6C"/>
    <w:p w14:paraId="621B0CEF" w14:textId="0320B5E0" w:rsidR="00135F6C" w:rsidRPr="00135F6C" w:rsidRDefault="00135F6C" w:rsidP="00135F6C"/>
    <w:p w14:paraId="42CC095C" w14:textId="21A394EA" w:rsidR="00135F6C" w:rsidRPr="00135F6C" w:rsidRDefault="00135F6C" w:rsidP="00135F6C"/>
    <w:p w14:paraId="288FF4C7" w14:textId="76CF60C8" w:rsidR="00135F6C" w:rsidRPr="00135F6C" w:rsidRDefault="00135F6C" w:rsidP="00135F6C"/>
    <w:p w14:paraId="35AE2E6A" w14:textId="01AA3A81" w:rsidR="00135F6C" w:rsidRPr="00135F6C" w:rsidRDefault="00135F6C" w:rsidP="00135F6C"/>
    <w:p w14:paraId="76377438" w14:textId="289DEB92" w:rsidR="00135F6C" w:rsidRPr="00135F6C" w:rsidRDefault="00135F6C" w:rsidP="00135F6C"/>
    <w:p w14:paraId="48726EC5" w14:textId="3A02D282" w:rsidR="00135F6C" w:rsidRPr="00135F6C" w:rsidRDefault="00135F6C" w:rsidP="00135F6C"/>
    <w:p w14:paraId="69106118" w14:textId="4B180C1C" w:rsidR="00135F6C" w:rsidRPr="00135F6C" w:rsidRDefault="00135F6C" w:rsidP="00135F6C"/>
    <w:p w14:paraId="3469B447" w14:textId="1B949DB1" w:rsidR="00135F6C" w:rsidRPr="00135F6C" w:rsidRDefault="00135F6C" w:rsidP="00135F6C"/>
    <w:p w14:paraId="5635EA79" w14:textId="0B3103E6" w:rsidR="00135F6C" w:rsidRPr="00135F6C" w:rsidRDefault="00135F6C" w:rsidP="00135F6C"/>
    <w:p w14:paraId="6D710643" w14:textId="2635A10C" w:rsidR="00135F6C" w:rsidRPr="00135F6C" w:rsidRDefault="00135F6C" w:rsidP="00135F6C"/>
    <w:p w14:paraId="240A1E2B" w14:textId="54AF3C7B" w:rsidR="00135F6C" w:rsidRPr="00135F6C" w:rsidRDefault="00135F6C" w:rsidP="004F35FF">
      <w:pPr>
        <w:jc w:val="center"/>
      </w:pPr>
    </w:p>
    <w:p w14:paraId="33342BC4" w14:textId="0190F770" w:rsidR="00135F6C" w:rsidRPr="00135F6C" w:rsidRDefault="00135F6C" w:rsidP="00135F6C"/>
    <w:p w14:paraId="737FD75D" w14:textId="74BE9D4F" w:rsidR="00135F6C" w:rsidRPr="00135F6C" w:rsidRDefault="00135F6C" w:rsidP="00135F6C"/>
    <w:p w14:paraId="0A7610D6" w14:textId="38E3F748" w:rsidR="00135F6C" w:rsidRPr="00135F6C" w:rsidRDefault="00135F6C" w:rsidP="00135F6C"/>
    <w:p w14:paraId="6E709391" w14:textId="787B1626" w:rsidR="00135F6C" w:rsidRPr="00135F6C" w:rsidRDefault="00135F6C" w:rsidP="00135F6C"/>
    <w:p w14:paraId="6FDA19DC" w14:textId="1987AA83" w:rsidR="00135F6C" w:rsidRPr="00135F6C" w:rsidRDefault="00135F6C" w:rsidP="00135F6C"/>
    <w:p w14:paraId="1D1EF440" w14:textId="1C12C63C" w:rsidR="00135F6C" w:rsidRPr="00135F6C" w:rsidRDefault="00135F6C" w:rsidP="00135F6C"/>
    <w:p w14:paraId="478D014F" w14:textId="16C9A0AD" w:rsidR="00135F6C" w:rsidRPr="00135F6C" w:rsidRDefault="00135F6C" w:rsidP="00135F6C"/>
    <w:p w14:paraId="0778072C" w14:textId="64BA8847" w:rsidR="00135F6C" w:rsidRPr="00135F6C" w:rsidRDefault="0012499C" w:rsidP="0012499C">
      <w:pPr>
        <w:tabs>
          <w:tab w:val="left" w:pos="6204"/>
        </w:tabs>
      </w:pPr>
      <w:r>
        <w:tab/>
      </w:r>
    </w:p>
    <w:p w14:paraId="22B7E3CD" w14:textId="77AE9C48" w:rsidR="00135F6C" w:rsidRPr="00135F6C" w:rsidRDefault="00135F6C" w:rsidP="00135F6C"/>
    <w:p w14:paraId="03AAE786" w14:textId="3E8497DE" w:rsidR="00135F6C" w:rsidRPr="00135F6C" w:rsidRDefault="00135F6C" w:rsidP="00135F6C"/>
    <w:p w14:paraId="4E80AE0F" w14:textId="79584BE1" w:rsidR="00135F6C" w:rsidRPr="00135F6C" w:rsidRDefault="00135F6C" w:rsidP="00135F6C"/>
    <w:p w14:paraId="39A25FFF" w14:textId="6D2145BF" w:rsidR="00135F6C" w:rsidRPr="00135F6C" w:rsidRDefault="00135F6C" w:rsidP="00135F6C"/>
    <w:p w14:paraId="25499EB8" w14:textId="7426E467" w:rsidR="00135F6C" w:rsidRPr="00135F6C" w:rsidRDefault="00135F6C" w:rsidP="00135F6C"/>
    <w:p w14:paraId="145AAD99" w14:textId="28C7D222" w:rsidR="00135F6C" w:rsidRPr="00135F6C" w:rsidRDefault="00135F6C" w:rsidP="00135F6C"/>
    <w:p w14:paraId="75C27542" w14:textId="24F2B1BE" w:rsidR="00135F6C" w:rsidRPr="00135F6C" w:rsidRDefault="00135F6C" w:rsidP="00135F6C"/>
    <w:p w14:paraId="40196B66" w14:textId="5EF84BB8" w:rsidR="00135F6C" w:rsidRPr="00135F6C" w:rsidRDefault="00135F6C" w:rsidP="00135F6C"/>
    <w:p w14:paraId="2A39FCCD" w14:textId="77777777" w:rsidR="00135F6C" w:rsidRPr="00135F6C" w:rsidRDefault="00135F6C" w:rsidP="00135F6C"/>
    <w:p w14:paraId="0DA408A9" w14:textId="43FE3B1F" w:rsidR="00135F6C" w:rsidRPr="00135F6C" w:rsidRDefault="00135F6C" w:rsidP="00135F6C"/>
    <w:p w14:paraId="68ECFA1B" w14:textId="27920E58" w:rsidR="00135F6C" w:rsidRPr="00135F6C" w:rsidRDefault="00135F6C" w:rsidP="00135F6C"/>
    <w:p w14:paraId="6643DF48" w14:textId="558F0251" w:rsidR="00135F6C" w:rsidRPr="00135F6C" w:rsidRDefault="00135F6C" w:rsidP="00135F6C"/>
    <w:p w14:paraId="54D9C890" w14:textId="77D5C544" w:rsidR="00135F6C" w:rsidRPr="00135F6C" w:rsidRDefault="00135F6C" w:rsidP="00135F6C"/>
    <w:p w14:paraId="41F01C5F" w14:textId="77777777" w:rsidR="00135F6C" w:rsidRPr="00135F6C" w:rsidRDefault="00135F6C" w:rsidP="00135F6C"/>
    <w:p w14:paraId="337D3D1B" w14:textId="05E4820D" w:rsidR="00135F6C" w:rsidRPr="00135F6C" w:rsidRDefault="00135F6C" w:rsidP="00135F6C"/>
    <w:p w14:paraId="669E116B" w14:textId="77777777" w:rsidR="00135F6C" w:rsidRPr="00135F6C" w:rsidRDefault="00135F6C" w:rsidP="00135F6C"/>
    <w:sectPr w:rsidR="00135F6C" w:rsidRPr="00135F6C" w:rsidSect="00135F6C">
      <w:headerReference w:type="default" r:id="rId12"/>
      <w:footerReference w:type="default" r:id="rId13"/>
      <w:pgSz w:w="16840" w:h="23820"/>
      <w:pgMar w:top="0" w:right="0" w:bottom="3119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3E8993" w14:textId="77777777" w:rsidR="007E7ED3" w:rsidRDefault="007E7ED3" w:rsidP="002A5751">
      <w:r>
        <w:separator/>
      </w:r>
    </w:p>
  </w:endnote>
  <w:endnote w:type="continuationSeparator" w:id="0">
    <w:p w14:paraId="3F0A6E56" w14:textId="77777777" w:rsidR="007E7ED3" w:rsidRDefault="007E7ED3" w:rsidP="002A5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Std">
    <w:altName w:val="Century Gothic"/>
    <w:charset w:val="00"/>
    <w:family w:val="auto"/>
    <w:pitch w:val="variable"/>
    <w:sig w:usb0="00000003" w:usb1="00000001" w:usb2="00000000" w:usb3="00000000" w:csb0="00000001" w:csb1="00000000"/>
  </w:font>
  <w:font w:name="ArialMTStd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Std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51F6F3" w14:textId="77777777" w:rsidR="00957956" w:rsidRDefault="0019098A" w:rsidP="00135F6C">
    <w:pPr>
      <w:pStyle w:val="Footer"/>
      <w:ind w:firstLine="851"/>
    </w:pPr>
    <w:r>
      <w:rPr>
        <w:rFonts w:hint="eastAsia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E0191BE" wp14:editId="4D4129F9">
              <wp:simplePos x="0" y="0"/>
              <wp:positionH relativeFrom="page">
                <wp:posOffset>0</wp:posOffset>
              </wp:positionH>
              <wp:positionV relativeFrom="page">
                <wp:posOffset>14443075</wp:posOffset>
              </wp:positionV>
              <wp:extent cx="10693400" cy="492125"/>
              <wp:effectExtent l="0" t="0" r="0" b="3175"/>
              <wp:wrapNone/>
              <wp:docPr id="3" name="MSIPCMabeb44edb69f00a93dbb581e" descr="{&quot;HashCode&quot;:369284750,&quot;Height&quot;:1191.0,&quot;Width&quot;:84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3400" cy="492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3748C5B" w14:textId="77777777" w:rsidR="005A4DBA" w:rsidRPr="005A4DBA" w:rsidRDefault="005A4DBA" w:rsidP="005A4DBA">
                          <w:pPr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</w:pPr>
                          <w:r w:rsidRPr="005A4DBA"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  <w:t>SW Public</w:t>
                          </w:r>
                        </w:p>
                        <w:p w14:paraId="7939372D" w14:textId="77777777" w:rsidR="0019098A" w:rsidRPr="005A4DBA" w:rsidRDefault="005A4DBA" w:rsidP="005A4DBA">
                          <w:pPr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</w:pPr>
                          <w:r w:rsidRPr="005A4DBA"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191BE" id="_x0000_t202" coordsize="21600,21600" o:spt="202" path="m,l,21600r21600,l21600,xe">
              <v:stroke joinstyle="miter"/>
              <v:path gradientshapeok="t" o:connecttype="rect"/>
            </v:shapetype>
            <v:shape id="MSIPCMabeb44edb69f00a93dbb581e" o:spid="_x0000_s1028" type="#_x0000_t202" alt="{&quot;HashCode&quot;:369284750,&quot;Height&quot;:1191.0,&quot;Width&quot;:842.0,&quot;Placement&quot;:&quot;Footer&quot;,&quot;Index&quot;:&quot;Primary&quot;,&quot;Section&quot;:1,&quot;Top&quot;:0.0,&quot;Left&quot;:0.0}" style="position:absolute;left:0;text-align:left;margin-left:0;margin-top:1137.25pt;width:842pt;height:38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" o:allowincell="f" filled="f" stroked="f" strokeweight=".5pt">
              <v:textbox inset="20pt,0,,0">
                <w:txbxContent>
                  <w:p w14:paraId="13748C5B" w14:textId="77777777" w:rsidR="005A4DBA" w:rsidRPr="005A4DBA" w:rsidRDefault="005A4DBA" w:rsidP="005A4DBA">
                    <w:pPr>
                      <w:rPr>
                        <w:rFonts w:ascii="Arial" w:hAnsi="Arial" w:cs="Arial"/>
                        <w:color w:val="000000"/>
                        <w:sz w:val="22"/>
                      </w:rPr>
                    </w:pPr>
                    <w:r w:rsidRPr="005A4DBA">
                      <w:rPr>
                        <w:rFonts w:ascii="Arial" w:hAnsi="Arial" w:cs="Arial"/>
                        <w:color w:val="000000"/>
                        <w:sz w:val="22"/>
                      </w:rPr>
                      <w:t>SW Public</w:t>
                    </w:r>
                  </w:p>
                  <w:p w14:paraId="7939372D" w14:textId="77777777" w:rsidR="0019098A" w:rsidRPr="005A4DBA" w:rsidRDefault="005A4DBA" w:rsidP="005A4DBA">
                    <w:pPr>
                      <w:rPr>
                        <w:rFonts w:ascii="Arial" w:hAnsi="Arial" w:cs="Arial"/>
                        <w:color w:val="000000"/>
                        <w:sz w:val="22"/>
                      </w:rPr>
                    </w:pPr>
                    <w:r w:rsidRPr="005A4DBA">
                      <w:rPr>
                        <w:rFonts w:ascii="Arial" w:hAnsi="Arial" w:cs="Arial"/>
                        <w:color w:val="000000"/>
                        <w:sz w:val="2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57956">
      <w:rPr>
        <w:rFonts w:hint="eastAsia"/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F40A5A" wp14:editId="483DF0D1">
              <wp:simplePos x="0" y="0"/>
              <wp:positionH relativeFrom="column">
                <wp:posOffset>677334</wp:posOffset>
              </wp:positionH>
              <wp:positionV relativeFrom="paragraph">
                <wp:posOffset>-1290038</wp:posOffset>
              </wp:positionV>
              <wp:extent cx="9372600" cy="1280160"/>
              <wp:effectExtent l="0" t="0" r="0" b="1524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72600" cy="1280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5104A9" w14:textId="77777777" w:rsidR="00957956" w:rsidRPr="00222BE6" w:rsidRDefault="00957956" w:rsidP="00957956">
                          <w:pPr>
                            <w:spacing w:line="640" w:lineRule="exact"/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noProof/>
                              <w:color w:val="1266AE"/>
                              <w:sz w:val="32"/>
                              <w:szCs w:val="32"/>
                              <w:lang w:val="en-US"/>
                            </w:rPr>
                            <w:drawing>
                              <wp:inline distT="0" distB="0" distL="0" distR="0" wp14:anchorId="55857AE0" wp14:editId="7CC7CC0C">
                                <wp:extent cx="273345" cy="273345"/>
                                <wp:effectExtent l="0" t="0" r="6350" b="635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W website icon CMYK 300dpi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3345" cy="273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735EF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 xml:space="preserve">  </w:t>
                          </w:r>
                          <w:r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>scottishwater.co.uk</w:t>
                          </w:r>
                          <w:r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</w:p>
                        <w:p w14:paraId="432CACD9" w14:textId="77777777" w:rsidR="00957956" w:rsidRPr="00222BE6" w:rsidRDefault="00E735EF" w:rsidP="00957956">
                          <w:pPr>
                            <w:spacing w:line="640" w:lineRule="exact"/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noProof/>
                              <w:color w:val="1266AE"/>
                              <w:sz w:val="32"/>
                              <w:szCs w:val="32"/>
                              <w:lang w:val="en-US"/>
                            </w:rPr>
                            <w:drawing>
                              <wp:inline distT="0" distB="0" distL="0" distR="0" wp14:anchorId="17EBDF0C" wp14:editId="4ED89E68">
                                <wp:extent cx="273345" cy="273345"/>
                                <wp:effectExtent l="0" t="0" r="6350" b="635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W email icon CMYK 300dpi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3345" cy="273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 xml:space="preserve">  </w:t>
                          </w:r>
                          <w:hyperlink r:id="rId3" w:history="1">
                            <w:r w:rsidR="00957956" w:rsidRPr="00222BE6">
                              <w:rPr>
                                <w:rStyle w:val="Hyperlink"/>
                                <w:rFonts w:ascii="Arial" w:hAnsi="Arial"/>
                                <w:b/>
                                <w:color w:val="1266AE"/>
                                <w:sz w:val="32"/>
                                <w:szCs w:val="32"/>
                              </w:rPr>
                              <w:t>customer.services@scottishwater.co.uk</w:t>
                            </w:r>
                          </w:hyperlink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>
                            <w:rPr>
                              <w:rFonts w:ascii="Arial" w:hAnsi="Arial"/>
                              <w:b/>
                              <w:noProof/>
                              <w:color w:val="1266AE"/>
                              <w:sz w:val="32"/>
                              <w:szCs w:val="32"/>
                              <w:lang w:val="en-US"/>
                            </w:rPr>
                            <w:drawing>
                              <wp:inline distT="0" distB="0" distL="0" distR="0" wp14:anchorId="6741EDD2" wp14:editId="674D7CA9">
                                <wp:extent cx="273345" cy="273345"/>
                                <wp:effectExtent l="0" t="0" r="6350" b="635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W facebook icon CMYK 300dpi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3345" cy="273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5795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 xml:space="preserve">  </w:t>
                          </w:r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>facebook.com</w:t>
                          </w:r>
                          <w:r w:rsidR="00A43BB3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>/scottishwater</w:t>
                          </w:r>
                        </w:p>
                        <w:p w14:paraId="23EFD86D" w14:textId="77777777" w:rsidR="00957956" w:rsidRPr="00222BE6" w:rsidRDefault="00E735EF" w:rsidP="00957956">
                          <w:pPr>
                            <w:spacing w:line="640" w:lineRule="exact"/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noProof/>
                              <w:color w:val="1266AE"/>
                              <w:sz w:val="32"/>
                              <w:szCs w:val="32"/>
                              <w:lang w:val="en-US"/>
                            </w:rPr>
                            <w:drawing>
                              <wp:inline distT="0" distB="0" distL="0" distR="0" wp14:anchorId="22B44466" wp14:editId="78B0D132">
                                <wp:extent cx="273345" cy="273345"/>
                                <wp:effectExtent l="0" t="0" r="6350" b="635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W phone icon CMYK 300dpi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3345" cy="273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 xml:space="preserve">  </w:t>
                          </w:r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>0800 0778778</w:t>
                          </w:r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ab/>
                          </w:r>
                          <w:r w:rsidR="00957956">
                            <w:rPr>
                              <w:rFonts w:ascii="Arial" w:hAnsi="Arial"/>
                              <w:b/>
                              <w:noProof/>
                              <w:color w:val="1266AE"/>
                              <w:sz w:val="32"/>
                              <w:szCs w:val="32"/>
                              <w:lang w:val="en-US"/>
                            </w:rPr>
                            <w:drawing>
                              <wp:inline distT="0" distB="0" distL="0" distR="0" wp14:anchorId="32566AB1" wp14:editId="3847E823">
                                <wp:extent cx="273345" cy="273345"/>
                                <wp:effectExtent l="0" t="0" r="6350" b="635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W twitter icon CMYK 300dpi.jp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3345" cy="273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5795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 xml:space="preserve">  </w:t>
                          </w:r>
                          <w:r w:rsidR="00957956" w:rsidRPr="00222BE6">
                            <w:rPr>
                              <w:rFonts w:ascii="Arial" w:hAnsi="Arial"/>
                              <w:b/>
                              <w:color w:val="1266AE"/>
                              <w:sz w:val="32"/>
                              <w:szCs w:val="32"/>
                            </w:rPr>
                            <w:t>@scottish_water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F40A5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left:0;text-align:left;margin-left:53.35pt;margin-top:-101.6pt;width:738pt;height:100.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" filled="f" stroked="f">
              <v:textbox inset="0,0,0,0">
                <w:txbxContent>
                  <w:p w14:paraId="545104A9" w14:textId="77777777" w:rsidR="00957956" w:rsidRPr="00222BE6" w:rsidRDefault="00957956" w:rsidP="00957956">
                    <w:pPr>
                      <w:spacing w:line="640" w:lineRule="exact"/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</w:pPr>
                    <w:r>
                      <w:rPr>
                        <w:rFonts w:ascii="Arial" w:hAnsi="Arial"/>
                        <w:b/>
                        <w:noProof/>
                        <w:color w:val="1266AE"/>
                        <w:sz w:val="32"/>
                        <w:szCs w:val="32"/>
                        <w:lang w:val="en-US"/>
                      </w:rPr>
                      <w:drawing>
                        <wp:inline distT="0" distB="0" distL="0" distR="0" wp14:anchorId="55857AE0" wp14:editId="7CC7CC0C">
                          <wp:extent cx="273345" cy="273345"/>
                          <wp:effectExtent l="0" t="0" r="6350" b="635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W website icon CMYK 300dpi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3345" cy="273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735EF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 xml:space="preserve">  </w:t>
                    </w:r>
                    <w:r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>scottishwater.co.uk</w:t>
                    </w:r>
                    <w:r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</w:p>
                  <w:p w14:paraId="432CACD9" w14:textId="77777777" w:rsidR="00957956" w:rsidRPr="00222BE6" w:rsidRDefault="00E735EF" w:rsidP="00957956">
                    <w:pPr>
                      <w:spacing w:line="640" w:lineRule="exact"/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</w:pPr>
                    <w:r>
                      <w:rPr>
                        <w:rFonts w:ascii="Arial" w:hAnsi="Arial"/>
                        <w:b/>
                        <w:noProof/>
                        <w:color w:val="1266AE"/>
                        <w:sz w:val="32"/>
                        <w:szCs w:val="32"/>
                        <w:lang w:val="en-US"/>
                      </w:rPr>
                      <w:drawing>
                        <wp:inline distT="0" distB="0" distL="0" distR="0" wp14:anchorId="17EBDF0C" wp14:editId="4ED89E68">
                          <wp:extent cx="273345" cy="273345"/>
                          <wp:effectExtent l="0" t="0" r="6350" b="635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W email icon CMYK 300dpi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3345" cy="273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 xml:space="preserve">  </w:t>
                    </w:r>
                    <w:hyperlink r:id="rId7" w:history="1">
                      <w:r w:rsidR="00957956" w:rsidRPr="00222BE6">
                        <w:rPr>
                          <w:rStyle w:val="Hyperlink"/>
                          <w:rFonts w:ascii="Arial" w:hAnsi="Arial"/>
                          <w:b/>
                          <w:color w:val="1266AE"/>
                          <w:sz w:val="32"/>
                          <w:szCs w:val="32"/>
                        </w:rPr>
                        <w:t>customer.services@scottishwater.co.uk</w:t>
                      </w:r>
                    </w:hyperlink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>
                      <w:rPr>
                        <w:rFonts w:ascii="Arial" w:hAnsi="Arial"/>
                        <w:b/>
                        <w:noProof/>
                        <w:color w:val="1266AE"/>
                        <w:sz w:val="32"/>
                        <w:szCs w:val="32"/>
                        <w:lang w:val="en-US"/>
                      </w:rPr>
                      <w:drawing>
                        <wp:inline distT="0" distB="0" distL="0" distR="0" wp14:anchorId="6741EDD2" wp14:editId="674D7CA9">
                          <wp:extent cx="273345" cy="273345"/>
                          <wp:effectExtent l="0" t="0" r="6350" b="635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W facebook icon CMYK 300dpi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3345" cy="273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5795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 xml:space="preserve">  </w:t>
                    </w:r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>facebook.com</w:t>
                    </w:r>
                    <w:r w:rsidR="00A43BB3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>/scottishwater</w:t>
                    </w:r>
                  </w:p>
                  <w:p w14:paraId="23EFD86D" w14:textId="77777777" w:rsidR="00957956" w:rsidRPr="00222BE6" w:rsidRDefault="00E735EF" w:rsidP="00957956">
                    <w:pPr>
                      <w:spacing w:line="640" w:lineRule="exact"/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</w:pPr>
                    <w:r>
                      <w:rPr>
                        <w:rFonts w:ascii="Arial" w:hAnsi="Arial"/>
                        <w:b/>
                        <w:noProof/>
                        <w:color w:val="1266AE"/>
                        <w:sz w:val="32"/>
                        <w:szCs w:val="32"/>
                        <w:lang w:val="en-US"/>
                      </w:rPr>
                      <w:drawing>
                        <wp:inline distT="0" distB="0" distL="0" distR="0" wp14:anchorId="22B44466" wp14:editId="78B0D132">
                          <wp:extent cx="273345" cy="273345"/>
                          <wp:effectExtent l="0" t="0" r="6350" b="635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W phone icon CMYK 300dpi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3345" cy="273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 xml:space="preserve">  </w:t>
                    </w:r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>0800 0778778</w:t>
                    </w:r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ab/>
                    </w:r>
                    <w:r w:rsidR="00957956">
                      <w:rPr>
                        <w:rFonts w:ascii="Arial" w:hAnsi="Arial"/>
                        <w:b/>
                        <w:noProof/>
                        <w:color w:val="1266AE"/>
                        <w:sz w:val="32"/>
                        <w:szCs w:val="32"/>
                        <w:lang w:val="en-US"/>
                      </w:rPr>
                      <w:drawing>
                        <wp:inline distT="0" distB="0" distL="0" distR="0" wp14:anchorId="32566AB1" wp14:editId="3847E823">
                          <wp:extent cx="273345" cy="273345"/>
                          <wp:effectExtent l="0" t="0" r="6350" b="635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W twitter icon CMYK 300dpi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3345" cy="273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5795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 xml:space="preserve">  </w:t>
                    </w:r>
                    <w:r w:rsidR="00957956" w:rsidRPr="00222BE6">
                      <w:rPr>
                        <w:rFonts w:ascii="Arial" w:hAnsi="Arial"/>
                        <w:b/>
                        <w:color w:val="1266AE"/>
                        <w:sz w:val="32"/>
                        <w:szCs w:val="32"/>
                      </w:rPr>
                      <w:t>@scottish_water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E3A2A3" w14:textId="77777777" w:rsidR="007E7ED3" w:rsidRDefault="007E7ED3" w:rsidP="002A5751">
      <w:r>
        <w:separator/>
      </w:r>
    </w:p>
  </w:footnote>
  <w:footnote w:type="continuationSeparator" w:id="0">
    <w:p w14:paraId="50106C6A" w14:textId="77777777" w:rsidR="007E7ED3" w:rsidRDefault="007E7ED3" w:rsidP="002A5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FC60D" w14:textId="77777777" w:rsidR="00957956" w:rsidRDefault="00957956">
    <w:pPr>
      <w:pStyle w:val="Header"/>
    </w:pPr>
    <w:r>
      <w:rPr>
        <w:rFonts w:hint="eastAsia"/>
        <w:noProof/>
        <w:lang w:val="en-US"/>
      </w:rPr>
      <w:drawing>
        <wp:anchor distT="0" distB="0" distL="114300" distR="114300" simplePos="0" relativeHeight="251655168" behindDoc="1" locked="1" layoutInCell="1" allowOverlap="1" wp14:anchorId="4D232915" wp14:editId="58EBED75">
          <wp:simplePos x="0" y="0"/>
          <wp:positionH relativeFrom="column">
            <wp:posOffset>0</wp:posOffset>
          </wp:positionH>
          <wp:positionV relativeFrom="paragraph">
            <wp:posOffset>-448310</wp:posOffset>
          </wp:positionV>
          <wp:extent cx="10709275" cy="15145385"/>
          <wp:effectExtent l="0" t="0" r="9525" b="0"/>
          <wp:wrapNone/>
          <wp:docPr id="2" name="Placehold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62228 SW Poster A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9275" cy="151453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83707"/>
    <w:multiLevelType w:val="hybridMultilevel"/>
    <w:tmpl w:val="AA7CDD74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188968BF"/>
    <w:multiLevelType w:val="hybridMultilevel"/>
    <w:tmpl w:val="4C7243EA"/>
    <w:lvl w:ilvl="0" w:tplc="0809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2" w15:restartNumberingAfterBreak="0">
    <w:nsid w:val="1F680A65"/>
    <w:multiLevelType w:val="hybridMultilevel"/>
    <w:tmpl w:val="F64A339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B558EF"/>
    <w:multiLevelType w:val="hybridMultilevel"/>
    <w:tmpl w:val="54501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34148"/>
    <w:multiLevelType w:val="hybridMultilevel"/>
    <w:tmpl w:val="344E2618"/>
    <w:lvl w:ilvl="0" w:tplc="B5BA1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9E24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2E0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0E0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160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F0C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C28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D28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0C80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23C10DD"/>
    <w:multiLevelType w:val="hybridMultilevel"/>
    <w:tmpl w:val="3516DF0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6E087B55"/>
    <w:multiLevelType w:val="hybridMultilevel"/>
    <w:tmpl w:val="22CEA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4C722A"/>
    <w:multiLevelType w:val="hybridMultilevel"/>
    <w:tmpl w:val="E98E9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9093226">
    <w:abstractNumId w:val="6"/>
  </w:num>
  <w:num w:numId="2" w16cid:durableId="1229536443">
    <w:abstractNumId w:val="3"/>
  </w:num>
  <w:num w:numId="3" w16cid:durableId="482241319">
    <w:abstractNumId w:val="4"/>
  </w:num>
  <w:num w:numId="4" w16cid:durableId="1063681482">
    <w:abstractNumId w:val="7"/>
  </w:num>
  <w:num w:numId="5" w16cid:durableId="475685247">
    <w:abstractNumId w:val="2"/>
  </w:num>
  <w:num w:numId="6" w16cid:durableId="1572930015">
    <w:abstractNumId w:val="0"/>
  </w:num>
  <w:num w:numId="7" w16cid:durableId="426925049">
    <w:abstractNumId w:val="3"/>
  </w:num>
  <w:num w:numId="8" w16cid:durableId="536434160">
    <w:abstractNumId w:val="1"/>
  </w:num>
  <w:num w:numId="9" w16cid:durableId="2863556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9B8"/>
    <w:rsid w:val="00012633"/>
    <w:rsid w:val="000220E3"/>
    <w:rsid w:val="000707D0"/>
    <w:rsid w:val="00081F18"/>
    <w:rsid w:val="00096F33"/>
    <w:rsid w:val="000B1DAD"/>
    <w:rsid w:val="000B38BF"/>
    <w:rsid w:val="000C0C93"/>
    <w:rsid w:val="000C2DC4"/>
    <w:rsid w:val="000C49AF"/>
    <w:rsid w:val="000D2CDE"/>
    <w:rsid w:val="000E3D50"/>
    <w:rsid w:val="00110222"/>
    <w:rsid w:val="00117DA4"/>
    <w:rsid w:val="00122AE9"/>
    <w:rsid w:val="0012499C"/>
    <w:rsid w:val="00127DF8"/>
    <w:rsid w:val="00135F6C"/>
    <w:rsid w:val="0014237E"/>
    <w:rsid w:val="00151F70"/>
    <w:rsid w:val="0019098A"/>
    <w:rsid w:val="00195C82"/>
    <w:rsid w:val="001B3C7C"/>
    <w:rsid w:val="001B63D8"/>
    <w:rsid w:val="001C3390"/>
    <w:rsid w:val="001C3D0A"/>
    <w:rsid w:val="00217C20"/>
    <w:rsid w:val="00222BE6"/>
    <w:rsid w:val="00225AF2"/>
    <w:rsid w:val="00236329"/>
    <w:rsid w:val="00253C01"/>
    <w:rsid w:val="002842D0"/>
    <w:rsid w:val="00297E09"/>
    <w:rsid w:val="002A5751"/>
    <w:rsid w:val="002F7274"/>
    <w:rsid w:val="00306453"/>
    <w:rsid w:val="0030752F"/>
    <w:rsid w:val="003506A6"/>
    <w:rsid w:val="00376E4D"/>
    <w:rsid w:val="003820B2"/>
    <w:rsid w:val="00383A0D"/>
    <w:rsid w:val="00392AC8"/>
    <w:rsid w:val="00395752"/>
    <w:rsid w:val="003A37A9"/>
    <w:rsid w:val="003B67C9"/>
    <w:rsid w:val="003C3660"/>
    <w:rsid w:val="003E0F26"/>
    <w:rsid w:val="003F479B"/>
    <w:rsid w:val="00405CC2"/>
    <w:rsid w:val="00421311"/>
    <w:rsid w:val="00422393"/>
    <w:rsid w:val="00431780"/>
    <w:rsid w:val="00460355"/>
    <w:rsid w:val="00475840"/>
    <w:rsid w:val="004A24D5"/>
    <w:rsid w:val="004A7410"/>
    <w:rsid w:val="004D4944"/>
    <w:rsid w:val="004F35FF"/>
    <w:rsid w:val="00505E95"/>
    <w:rsid w:val="0051758B"/>
    <w:rsid w:val="00521CE3"/>
    <w:rsid w:val="0053410D"/>
    <w:rsid w:val="0053523F"/>
    <w:rsid w:val="00542A9B"/>
    <w:rsid w:val="00550E6B"/>
    <w:rsid w:val="00567CA9"/>
    <w:rsid w:val="0059086C"/>
    <w:rsid w:val="00595E9A"/>
    <w:rsid w:val="005A14E6"/>
    <w:rsid w:val="005A4DBA"/>
    <w:rsid w:val="005B6B44"/>
    <w:rsid w:val="005C4033"/>
    <w:rsid w:val="005D66FB"/>
    <w:rsid w:val="005E2F23"/>
    <w:rsid w:val="005F3BDD"/>
    <w:rsid w:val="005F7328"/>
    <w:rsid w:val="00610BCB"/>
    <w:rsid w:val="006314A7"/>
    <w:rsid w:val="00642095"/>
    <w:rsid w:val="0065224C"/>
    <w:rsid w:val="00655ED5"/>
    <w:rsid w:val="00656F47"/>
    <w:rsid w:val="00657684"/>
    <w:rsid w:val="00695A93"/>
    <w:rsid w:val="006A5AEA"/>
    <w:rsid w:val="006B118E"/>
    <w:rsid w:val="006C34C5"/>
    <w:rsid w:val="00707C41"/>
    <w:rsid w:val="00717CF2"/>
    <w:rsid w:val="00757FEF"/>
    <w:rsid w:val="00783980"/>
    <w:rsid w:val="00783CBD"/>
    <w:rsid w:val="007A67D0"/>
    <w:rsid w:val="007D31DE"/>
    <w:rsid w:val="007E0A88"/>
    <w:rsid w:val="007E1BD4"/>
    <w:rsid w:val="007E6A62"/>
    <w:rsid w:val="007E7ED3"/>
    <w:rsid w:val="007F6EEE"/>
    <w:rsid w:val="0080061E"/>
    <w:rsid w:val="00810E79"/>
    <w:rsid w:val="0081419B"/>
    <w:rsid w:val="00817857"/>
    <w:rsid w:val="00835821"/>
    <w:rsid w:val="0084651C"/>
    <w:rsid w:val="00853B6B"/>
    <w:rsid w:val="00856574"/>
    <w:rsid w:val="008631B3"/>
    <w:rsid w:val="00883401"/>
    <w:rsid w:val="008E49B8"/>
    <w:rsid w:val="008F71E2"/>
    <w:rsid w:val="0090350E"/>
    <w:rsid w:val="0093116E"/>
    <w:rsid w:val="009440C6"/>
    <w:rsid w:val="00957956"/>
    <w:rsid w:val="00962A50"/>
    <w:rsid w:val="0096319C"/>
    <w:rsid w:val="00975CAF"/>
    <w:rsid w:val="00981F54"/>
    <w:rsid w:val="009B76F3"/>
    <w:rsid w:val="009C62D6"/>
    <w:rsid w:val="009D69E8"/>
    <w:rsid w:val="009E0F1E"/>
    <w:rsid w:val="00A02E10"/>
    <w:rsid w:val="00A126E2"/>
    <w:rsid w:val="00A26244"/>
    <w:rsid w:val="00A36BC8"/>
    <w:rsid w:val="00A43BB3"/>
    <w:rsid w:val="00A43F80"/>
    <w:rsid w:val="00A460E9"/>
    <w:rsid w:val="00A51C0B"/>
    <w:rsid w:val="00A665BB"/>
    <w:rsid w:val="00A6755E"/>
    <w:rsid w:val="00A71BF0"/>
    <w:rsid w:val="00A778AB"/>
    <w:rsid w:val="00A842B9"/>
    <w:rsid w:val="00A92A5D"/>
    <w:rsid w:val="00AA2278"/>
    <w:rsid w:val="00AA40D6"/>
    <w:rsid w:val="00AB32CF"/>
    <w:rsid w:val="00AC13AB"/>
    <w:rsid w:val="00AF65CA"/>
    <w:rsid w:val="00B07DDE"/>
    <w:rsid w:val="00B23C3F"/>
    <w:rsid w:val="00B3110E"/>
    <w:rsid w:val="00B320B0"/>
    <w:rsid w:val="00B33BFE"/>
    <w:rsid w:val="00B52D86"/>
    <w:rsid w:val="00B82071"/>
    <w:rsid w:val="00B84854"/>
    <w:rsid w:val="00BA0D1F"/>
    <w:rsid w:val="00BB231F"/>
    <w:rsid w:val="00BC02FE"/>
    <w:rsid w:val="00BC4F83"/>
    <w:rsid w:val="00BE1D65"/>
    <w:rsid w:val="00C10D18"/>
    <w:rsid w:val="00C543FA"/>
    <w:rsid w:val="00C61D99"/>
    <w:rsid w:val="00C777E8"/>
    <w:rsid w:val="00C81A1A"/>
    <w:rsid w:val="00CA186D"/>
    <w:rsid w:val="00CA46E4"/>
    <w:rsid w:val="00CB05EF"/>
    <w:rsid w:val="00CD7EB0"/>
    <w:rsid w:val="00D10357"/>
    <w:rsid w:val="00D34FFE"/>
    <w:rsid w:val="00D72E61"/>
    <w:rsid w:val="00D9341A"/>
    <w:rsid w:val="00DD18C2"/>
    <w:rsid w:val="00E04D84"/>
    <w:rsid w:val="00E21EE4"/>
    <w:rsid w:val="00E406F9"/>
    <w:rsid w:val="00E417DF"/>
    <w:rsid w:val="00E46C94"/>
    <w:rsid w:val="00E66BCC"/>
    <w:rsid w:val="00E735EF"/>
    <w:rsid w:val="00E83A66"/>
    <w:rsid w:val="00E877CE"/>
    <w:rsid w:val="00EA1C16"/>
    <w:rsid w:val="00EC1718"/>
    <w:rsid w:val="00EE1A96"/>
    <w:rsid w:val="00F0221D"/>
    <w:rsid w:val="00F27458"/>
    <w:rsid w:val="00F36416"/>
    <w:rsid w:val="00F44490"/>
    <w:rsid w:val="00F601F5"/>
    <w:rsid w:val="00F65CF3"/>
    <w:rsid w:val="00F66F8F"/>
    <w:rsid w:val="00F7098D"/>
    <w:rsid w:val="00F73B06"/>
    <w:rsid w:val="00F755B9"/>
    <w:rsid w:val="00F96427"/>
    <w:rsid w:val="00F97B79"/>
    <w:rsid w:val="00FA12DB"/>
    <w:rsid w:val="00FA3EB3"/>
    <w:rsid w:val="00FB5C72"/>
    <w:rsid w:val="00FC454F"/>
    <w:rsid w:val="00FD3C3E"/>
    <w:rsid w:val="00FE318A"/>
    <w:rsid w:val="00FE7D79"/>
    <w:rsid w:val="00FF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16C664"/>
  <w14:defaultImageDpi w14:val="300"/>
  <w15:docId w15:val="{A8CECC05-0FF3-4718-80B3-B2613CBD2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C0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C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C01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A57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75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A57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751"/>
    <w:rPr>
      <w:lang w:val="en-GB"/>
    </w:rPr>
  </w:style>
  <w:style w:type="paragraph" w:customStyle="1" w:styleId="Newslettertitle">
    <w:name w:val="Newsletter title"/>
    <w:basedOn w:val="Normal"/>
    <w:qFormat/>
    <w:rsid w:val="0030752F"/>
    <w:pPr>
      <w:spacing w:after="200" w:line="760" w:lineRule="exact"/>
    </w:pPr>
    <w:rPr>
      <w:rFonts w:ascii="Arial" w:hAnsi="Arial"/>
      <w:b/>
      <w:color w:val="1266AE"/>
      <w:sz w:val="66"/>
    </w:rPr>
  </w:style>
  <w:style w:type="paragraph" w:customStyle="1" w:styleId="Newsletterintro">
    <w:name w:val="Newsletter intro"/>
    <w:basedOn w:val="Normal"/>
    <w:qFormat/>
    <w:rsid w:val="0030752F"/>
    <w:pPr>
      <w:spacing w:after="113" w:line="380" w:lineRule="exact"/>
    </w:pPr>
    <w:rPr>
      <w:rFonts w:ascii="Arial" w:hAnsi="Arial"/>
      <w:color w:val="1266AE"/>
      <w:sz w:val="34"/>
      <w:lang w:val="en-US"/>
    </w:rPr>
  </w:style>
  <w:style w:type="character" w:styleId="Hyperlink">
    <w:name w:val="Hyperlink"/>
    <w:basedOn w:val="DefaultParagraphFont"/>
    <w:uiPriority w:val="99"/>
    <w:unhideWhenUsed/>
    <w:rsid w:val="00222BE6"/>
    <w:rPr>
      <w:color w:val="0000FF" w:themeColor="hyperlink"/>
      <w:u w:val="single"/>
    </w:rPr>
  </w:style>
  <w:style w:type="paragraph" w:customStyle="1" w:styleId="introtext">
    <w:name w:val="intro text"/>
    <w:basedOn w:val="Normal"/>
    <w:qFormat/>
    <w:rsid w:val="00F0221D"/>
    <w:pPr>
      <w:widowControl w:val="0"/>
      <w:tabs>
        <w:tab w:val="left" w:pos="170"/>
        <w:tab w:val="left" w:pos="6059"/>
      </w:tabs>
      <w:suppressAutoHyphens/>
      <w:autoSpaceDE w:val="0"/>
      <w:autoSpaceDN w:val="0"/>
      <w:adjustRightInd w:val="0"/>
      <w:spacing w:after="100"/>
      <w:textAlignment w:val="center"/>
    </w:pPr>
    <w:rPr>
      <w:rFonts w:ascii="Arial MT Std" w:hAnsi="Arial MT Std" w:cs="ArialMTStd-Regular"/>
      <w:color w:val="000000"/>
      <w:sz w:val="28"/>
      <w:szCs w:val="28"/>
      <w:lang w:val="en-US"/>
    </w:rPr>
  </w:style>
  <w:style w:type="paragraph" w:customStyle="1" w:styleId="darkbluetext">
    <w:name w:val="dark blue text"/>
    <w:basedOn w:val="Normal"/>
    <w:qFormat/>
    <w:rsid w:val="00F0221D"/>
    <w:pPr>
      <w:widowControl w:val="0"/>
      <w:tabs>
        <w:tab w:val="left" w:pos="170"/>
        <w:tab w:val="left" w:pos="6059"/>
      </w:tabs>
      <w:suppressAutoHyphens/>
      <w:autoSpaceDE w:val="0"/>
      <w:autoSpaceDN w:val="0"/>
      <w:adjustRightInd w:val="0"/>
      <w:spacing w:after="100"/>
      <w:textAlignment w:val="center"/>
    </w:pPr>
    <w:rPr>
      <w:rFonts w:ascii="Arial MT Std" w:hAnsi="Arial MT Std" w:cs="ArialMTStd-Bold"/>
      <w:b/>
      <w:bCs/>
      <w:color w:val="1266AE"/>
      <w:sz w:val="34"/>
      <w:szCs w:val="34"/>
      <w:lang w:val="en-US"/>
    </w:rPr>
  </w:style>
  <w:style w:type="paragraph" w:customStyle="1" w:styleId="addressprojectref">
    <w:name w:val="address/project ref"/>
    <w:basedOn w:val="Normal"/>
    <w:qFormat/>
    <w:rsid w:val="00F0221D"/>
    <w:pPr>
      <w:widowControl w:val="0"/>
      <w:tabs>
        <w:tab w:val="left" w:pos="6059"/>
      </w:tabs>
      <w:suppressAutoHyphens/>
      <w:autoSpaceDE w:val="0"/>
      <w:autoSpaceDN w:val="0"/>
      <w:adjustRightInd w:val="0"/>
      <w:textAlignment w:val="center"/>
    </w:pPr>
    <w:rPr>
      <w:rFonts w:ascii="ArialMTStd-Regular" w:hAnsi="ArialMTStd-Regular" w:cs="ArialMTStd-Regular"/>
      <w:color w:val="000000"/>
      <w:sz w:val="22"/>
      <w:szCs w:val="22"/>
      <w:lang w:val="en-US"/>
    </w:rPr>
  </w:style>
  <w:style w:type="paragraph" w:customStyle="1" w:styleId="Default">
    <w:name w:val="Default"/>
    <w:rsid w:val="00BB231F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7F6EEE"/>
    <w:pPr>
      <w:ind w:left="720"/>
      <w:contextualSpacing/>
    </w:pPr>
  </w:style>
  <w:style w:type="character" w:customStyle="1" w:styleId="ui-provider">
    <w:name w:val="ui-provider"/>
    <w:basedOn w:val="DefaultParagraphFont"/>
    <w:rsid w:val="00FB5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1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9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5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6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8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3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49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20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27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4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44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57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77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8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stomer.services@scottishwater.co.uk" TargetMode="External"/><Relationship Id="rId7" Type="http://schemas.openxmlformats.org/officeDocument/2006/relationships/hyperlink" Target="mailto:customer.services@scottishwater.co.uk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YCELA\Downloads\5028900000%20-%20Event%20Poster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ba0b23-d6f3-43d7-9394-29073cefb175" xsi:nil="true"/>
    <SharedWithUsers xmlns="bcc95bd6-867d-44a8-b77b-f3fd15fce516">
      <UserInfo>
        <DisplayName>Louise Callaghan</DisplayName>
        <AccountId>6032</AccountId>
        <AccountType/>
      </UserInfo>
    </SharedWithUsers>
    <lcf76f155ced4ddcb4097134ff3c332f xmlns="875cdadf-31ba-425d-bf93-e4f266fb765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E8FC7DB3CE2F4BA5D4581840C66578" ma:contentTypeVersion="18" ma:contentTypeDescription="Create a new document." ma:contentTypeScope="" ma:versionID="29e28ca18f708cfced5537d5ff0f2e13">
  <xsd:schema xmlns:xsd="http://www.w3.org/2001/XMLSchema" xmlns:xs="http://www.w3.org/2001/XMLSchema" xmlns:p="http://schemas.microsoft.com/office/2006/metadata/properties" xmlns:ns2="875cdadf-31ba-425d-bf93-e4f266fb765b" xmlns:ns3="bcc95bd6-867d-44a8-b77b-f3fd15fce516" xmlns:ns4="7aba0b23-d6f3-43d7-9394-29073cefb175" targetNamespace="http://schemas.microsoft.com/office/2006/metadata/properties" ma:root="true" ma:fieldsID="c884efc642bad3851bbe190f6a65c8d7" ns2:_="" ns3:_="" ns4:_="">
    <xsd:import namespace="875cdadf-31ba-425d-bf93-e4f266fb765b"/>
    <xsd:import namespace="bcc95bd6-867d-44a8-b77b-f3fd15fce516"/>
    <xsd:import namespace="7aba0b23-d6f3-43d7-9394-29073cefb1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cdadf-31ba-425d-bf93-e4f266fb76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012005-f5cd-43f9-a578-e007a94ea0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c95bd6-867d-44a8-b77b-f3fd15fce51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a0b23-d6f3-43d7-9394-29073cefb17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24d5a95-7ed8-434e-a7af-9cc083827af2}" ma:internalName="TaxCatchAll" ma:showField="CatchAllData" ma:web="1ee75cc1-a552-4cd4-80f7-5c4bbf20f0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E7607B-A0B6-4D05-BF36-331254D55A02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7aba0b23-d6f3-43d7-9394-29073cefb175"/>
    <ds:schemaRef ds:uri="875cdadf-31ba-425d-bf93-e4f266fb765b"/>
    <ds:schemaRef ds:uri="http://purl.org/dc/terms/"/>
    <ds:schemaRef ds:uri="bcc95bd6-867d-44a8-b77b-f3fd15fce51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2B1B112-2EF2-7B4A-AC6B-163C23807B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593594-45DB-4FCD-B5AE-5B57596AB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5cdadf-31ba-425d-bf93-e4f266fb765b"/>
    <ds:schemaRef ds:uri="bcc95bd6-867d-44a8-b77b-f3fd15fce516"/>
    <ds:schemaRef ds:uri="7aba0b23-d6f3-43d7-9394-29073cefb1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E2B7E4-B6CB-41D8-B653-DC53F91419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5028900000 - Event Poster 3.dotx</Template>
  <TotalTime>38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Tayburn Ltd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McKay</dc:creator>
  <cp:keywords/>
  <dc:description/>
  <cp:lastModifiedBy>Mark MacLaren</cp:lastModifiedBy>
  <cp:revision>12</cp:revision>
  <cp:lastPrinted>2024-07-24T08:33:00Z</cp:lastPrinted>
  <dcterms:created xsi:type="dcterms:W3CDTF">2024-07-19T09:21:00Z</dcterms:created>
  <dcterms:modified xsi:type="dcterms:W3CDTF">2024-07-24T09:15:00Z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a2a8f13-00dc-4af0-a9f3-6ee954b2604b_Enabled">
    <vt:lpwstr>True</vt:lpwstr>
  </property>
  <property fmtid="{D5CDD505-2E9C-101B-9397-08002B2CF9AE}" pid="3" name="MSIP_Label_da2a8f13-00dc-4af0-a9f3-6ee954b2604b_SiteId">
    <vt:lpwstr>f90bd2e7-b5c0-4b25-9e27-226ff8b6c17b</vt:lpwstr>
  </property>
  <property fmtid="{D5CDD505-2E9C-101B-9397-08002B2CF9AE}" pid="4" name="MSIP_Label_da2a8f13-00dc-4af0-a9f3-6ee954b2604b_Owner">
    <vt:lpwstr>sw-srv-sharegateSTP1@SWAD.NET</vt:lpwstr>
  </property>
  <property fmtid="{D5CDD505-2E9C-101B-9397-08002B2CF9AE}" pid="5" name="MSIP_Label_da2a8f13-00dc-4af0-a9f3-6ee954b2604b_SetDate">
    <vt:lpwstr>2020-05-01T17:09:00.5052489Z</vt:lpwstr>
  </property>
  <property fmtid="{D5CDD505-2E9C-101B-9397-08002B2CF9AE}" pid="6" name="MSIP_Label_da2a8f13-00dc-4af0-a9f3-6ee954b2604b_Name">
    <vt:lpwstr>SW Internal</vt:lpwstr>
  </property>
  <property fmtid="{D5CDD505-2E9C-101B-9397-08002B2CF9AE}" pid="7" name="MSIP_Label_da2a8f13-00dc-4af0-a9f3-6ee954b2604b_Application">
    <vt:lpwstr>Microsoft Azure Information Protection</vt:lpwstr>
  </property>
  <property fmtid="{D5CDD505-2E9C-101B-9397-08002B2CF9AE}" pid="8" name="MSIP_Label_da2a8f13-00dc-4af0-a9f3-6ee954b2604b_ActionId">
    <vt:lpwstr>05991812-fb84-4512-9ce1-630e8abfd76d</vt:lpwstr>
  </property>
  <property fmtid="{D5CDD505-2E9C-101B-9397-08002B2CF9AE}" pid="9" name="MSIP_Label_da2a8f13-00dc-4af0-a9f3-6ee954b2604b_Extended_MSFT_Method">
    <vt:lpwstr>Automatic</vt:lpwstr>
  </property>
  <property fmtid="{D5CDD505-2E9C-101B-9397-08002B2CF9AE}" pid="10" name="ContentTypeId">
    <vt:lpwstr>0x010100BEE8FC7DB3CE2F4BA5D4581840C66578</vt:lpwstr>
  </property>
  <property fmtid="{D5CDD505-2E9C-101B-9397-08002B2CF9AE}" pid="11" name="Order">
    <vt:r8>100</vt:r8>
  </property>
  <property fmtid="{D5CDD505-2E9C-101B-9397-08002B2CF9AE}" pid="12" name="MediaServiceImageTags">
    <vt:lpwstr/>
  </property>
  <property fmtid="{D5CDD505-2E9C-101B-9397-08002B2CF9AE}" pid="13" name="MSIP_Label_5e536a47-2c6d-41d9-b3a1-69669c96975a_Enabled">
    <vt:lpwstr>true</vt:lpwstr>
  </property>
  <property fmtid="{D5CDD505-2E9C-101B-9397-08002B2CF9AE}" pid="14" name="MSIP_Label_5e536a47-2c6d-41d9-b3a1-69669c96975a_SetDate">
    <vt:lpwstr>2023-02-27T12:13:24Z</vt:lpwstr>
  </property>
  <property fmtid="{D5CDD505-2E9C-101B-9397-08002B2CF9AE}" pid="15" name="MSIP_Label_5e536a47-2c6d-41d9-b3a1-69669c96975a_Method">
    <vt:lpwstr>Privileged</vt:lpwstr>
  </property>
  <property fmtid="{D5CDD505-2E9C-101B-9397-08002B2CF9AE}" pid="16" name="MSIP_Label_5e536a47-2c6d-41d9-b3a1-69669c96975a_Name">
    <vt:lpwstr>5e536a47-2c6d-41d9-b3a1-69669c96975a</vt:lpwstr>
  </property>
  <property fmtid="{D5CDD505-2E9C-101B-9397-08002B2CF9AE}" pid="17" name="MSIP_Label_5e536a47-2c6d-41d9-b3a1-69669c96975a_SiteId">
    <vt:lpwstr>f90bd2e7-b5c0-4b25-9e27-226ff8b6c17b</vt:lpwstr>
  </property>
  <property fmtid="{D5CDD505-2E9C-101B-9397-08002B2CF9AE}" pid="18" name="MSIP_Label_5e536a47-2c6d-41d9-b3a1-69669c96975a_ActionId">
    <vt:lpwstr>3bf9ca77-b466-44b0-8148-a8428e44052d</vt:lpwstr>
  </property>
  <property fmtid="{D5CDD505-2E9C-101B-9397-08002B2CF9AE}" pid="19" name="MSIP_Label_5e536a47-2c6d-41d9-b3a1-69669c96975a_ContentBits">
    <vt:lpwstr>2</vt:lpwstr>
  </property>
</Properties>
</file>